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CC1B8" w14:textId="7119A820" w:rsidR="003A1C0A" w:rsidRDefault="00EF262D" w:rsidP="00EF262D">
      <w:pPr>
        <w:pStyle w:val="Nagwek1"/>
      </w:pPr>
      <w:bookmarkStart w:id="0" w:name="_GoBack"/>
      <w:bookmarkEnd w:id="0"/>
      <w:r>
        <w:t>Logotypy – tekst alternatywny</w:t>
      </w:r>
    </w:p>
    <w:p w14:paraId="0F5DBC26" w14:textId="7E7029D2" w:rsidR="00EF262D" w:rsidRPr="00EF262D" w:rsidRDefault="00EF262D" w:rsidP="0019693D">
      <w:pPr>
        <w:pStyle w:val="Nagwek2"/>
        <w:numPr>
          <w:ilvl w:val="0"/>
          <w:numId w:val="22"/>
        </w:numPr>
        <w:ind w:left="426" w:hanging="447"/>
      </w:pPr>
      <w:r w:rsidRPr="00EF262D">
        <w:t>SOW</w:t>
      </w:r>
    </w:p>
    <w:p w14:paraId="0053B5DC" w14:textId="30014E6F" w:rsidR="00EF262D" w:rsidRDefault="00EF262D" w:rsidP="00EF262D">
      <w:pPr>
        <w:pStyle w:val="Akapitzlist"/>
        <w:ind w:left="0"/>
        <w:jc w:val="center"/>
      </w:pPr>
      <w:r>
        <w:rPr>
          <w:noProof/>
        </w:rPr>
        <w:drawing>
          <wp:inline distT="0" distB="0" distL="0" distR="0" wp14:anchorId="22533878" wp14:editId="645EE585">
            <wp:extent cx="5759450" cy="3801110"/>
            <wp:effectExtent l="0" t="0" r="0" b="8890"/>
            <wp:docPr id="2" name="Obraz 2" descr="Okrągły obraz, w centrum którego widać napis SOW wykonany za pomocą czerwonych liter. Litera „o” jest stylizowana na kółko wózka inwalidzkiego, na którym widzimy sylwetkę osoby niepełnosprawnej w zielonym kolorze. Poniżej napis „System Obsługi Wsparcia”. Na górze obrazu, ciemnogranatowy napis biegnący łukiem „Złóż wniosek on-line”, a na dole, symetrycznie do niego czerwony adres internetowy „SOW.PFRON.OR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W.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801110"/>
                    </a:xfrm>
                    <a:prstGeom prst="rect">
                      <a:avLst/>
                    </a:prstGeom>
                  </pic:spPr>
                </pic:pic>
              </a:graphicData>
            </a:graphic>
          </wp:inline>
        </w:drawing>
      </w:r>
    </w:p>
    <w:p w14:paraId="389D6099" w14:textId="77777777" w:rsidR="005C1A1A" w:rsidRDefault="00EF262D" w:rsidP="005C1A1A">
      <w:pPr>
        <w:pStyle w:val="Nagwek3"/>
      </w:pPr>
      <w:r w:rsidRPr="005C1A1A">
        <w:rPr>
          <w:rStyle w:val="Nagwek3Znak"/>
        </w:rPr>
        <w:t>Tekst alternatywny:</w:t>
      </w:r>
      <w:r w:rsidRPr="00EF262D">
        <w:t xml:space="preserve"> </w:t>
      </w:r>
    </w:p>
    <w:p w14:paraId="3D2AB697" w14:textId="2ADAF32B" w:rsidR="0019693D" w:rsidRDefault="00EF262D" w:rsidP="00EF262D">
      <w:r w:rsidRPr="00EF262D">
        <w:t>Okrągły obraz, w centrum którego widać napis SOW wykonany za pomocą czerwonych liter. Litera „o” jest stylizowana na kółko wózka inwalidzkiego, na którym widzimy sylwetkę osoby niepełnosprawnej w zielonym kolorze. Poniżej napis „System Obsługi Wsparcia”. Na górze obrazu, ciemnogranatowy napis biegnący łukiem „Złóż wniosek on-line”, a na dole, symetrycznie do niego czerwony adres internetowy „SOW.PFRON.ORG.PL”.</w:t>
      </w:r>
    </w:p>
    <w:p w14:paraId="2CAF7EFB" w14:textId="77777777" w:rsidR="0019693D" w:rsidRDefault="0019693D">
      <w:pPr>
        <w:spacing w:after="0" w:line="240" w:lineRule="auto"/>
      </w:pPr>
      <w:r>
        <w:br w:type="page"/>
      </w:r>
    </w:p>
    <w:p w14:paraId="127B20CA" w14:textId="244DD412" w:rsidR="00EF262D" w:rsidRPr="00EF262D" w:rsidRDefault="00EF262D" w:rsidP="0019693D">
      <w:pPr>
        <w:pStyle w:val="Nagwek2"/>
        <w:numPr>
          <w:ilvl w:val="0"/>
          <w:numId w:val="22"/>
        </w:numPr>
        <w:ind w:left="426" w:hanging="447"/>
      </w:pPr>
      <w:r w:rsidRPr="00EF262D">
        <w:lastRenderedPageBreak/>
        <w:t>Powrót do zdrowia – powrót do pracy</w:t>
      </w:r>
    </w:p>
    <w:p w14:paraId="1E70D3A6" w14:textId="36E84978" w:rsidR="00EF262D" w:rsidRDefault="00EF262D" w:rsidP="00EF262D">
      <w:pPr>
        <w:jc w:val="center"/>
      </w:pPr>
      <w:r>
        <w:rPr>
          <w:noProof/>
        </w:rPr>
        <w:drawing>
          <wp:inline distT="0" distB="0" distL="0" distR="0" wp14:anchorId="2A38FEBB" wp14:editId="71E3D122">
            <wp:extent cx="5309870" cy="5309870"/>
            <wp:effectExtent l="0" t="0" r="5080" b="5080"/>
            <wp:docPr id="3" name="Obraz 3" descr="W centrum obrazu, w kole wpisane zdjęcie uśmiechniętej kobiety w białej koszuli, siedzącej na wózku inwalidzkim, z tabletem w ręku. Za nią w tle na niebieskim polu, w prawym górnym rogu napis białymi literami „Powrót do zdrowia - powrót do pracy”. Pod napisem ikona telefonu oraz poczty, a na samym dole obrazu niebieski napis „Skontaktuj się z 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RÓT DO ZDROWIA - POWRÓT DO PRACY (1).png"/>
                    <pic:cNvPicPr/>
                  </pic:nvPicPr>
                  <pic:blipFill>
                    <a:blip r:embed="rId12">
                      <a:extLst>
                        <a:ext uri="{28A0092B-C50C-407E-A947-70E740481C1C}">
                          <a14:useLocalDpi xmlns:a14="http://schemas.microsoft.com/office/drawing/2010/main" val="0"/>
                        </a:ext>
                      </a:extLst>
                    </a:blip>
                    <a:stretch>
                      <a:fillRect/>
                    </a:stretch>
                  </pic:blipFill>
                  <pic:spPr>
                    <a:xfrm>
                      <a:off x="0" y="0"/>
                      <a:ext cx="5309870" cy="5309870"/>
                    </a:xfrm>
                    <a:prstGeom prst="rect">
                      <a:avLst/>
                    </a:prstGeom>
                  </pic:spPr>
                </pic:pic>
              </a:graphicData>
            </a:graphic>
          </wp:inline>
        </w:drawing>
      </w:r>
    </w:p>
    <w:p w14:paraId="62D67DFA" w14:textId="74045DF0" w:rsidR="005C1A1A" w:rsidRPr="005C1A1A" w:rsidRDefault="005C1A1A" w:rsidP="005C1A1A">
      <w:pPr>
        <w:pStyle w:val="Nagwek3"/>
        <w:rPr>
          <w:b w:val="0"/>
          <w:bCs w:val="0"/>
        </w:rPr>
      </w:pPr>
      <w:r w:rsidRPr="005C1A1A">
        <w:rPr>
          <w:rStyle w:val="Nagwek3Znak"/>
          <w:b/>
          <w:bCs/>
        </w:rPr>
        <w:t>Tekst alternatywny</w:t>
      </w:r>
      <w:r w:rsidRPr="005C1A1A">
        <w:rPr>
          <w:b w:val="0"/>
          <w:bCs w:val="0"/>
        </w:rPr>
        <w:t>:</w:t>
      </w:r>
    </w:p>
    <w:p w14:paraId="08575830" w14:textId="45C7D32F" w:rsidR="0019693D" w:rsidRDefault="00EF262D" w:rsidP="00EF262D">
      <w:r>
        <w:t>W centrum obrazu, w</w:t>
      </w:r>
      <w:r w:rsidRPr="00EF262D">
        <w:t xml:space="preserve"> kole </w:t>
      </w:r>
      <w:r>
        <w:t xml:space="preserve">wpisane </w:t>
      </w:r>
      <w:r w:rsidRPr="00EF262D">
        <w:t xml:space="preserve">zdjęcie </w:t>
      </w:r>
      <w:r>
        <w:t xml:space="preserve">uśmiechniętej </w:t>
      </w:r>
      <w:r w:rsidR="005C1A1A">
        <w:t>k</w:t>
      </w:r>
      <w:r>
        <w:t xml:space="preserve">obiety w białej koszuli, </w:t>
      </w:r>
      <w:r w:rsidR="005C1A1A">
        <w:t xml:space="preserve">siedzącej </w:t>
      </w:r>
      <w:r w:rsidRPr="00EF262D">
        <w:t xml:space="preserve">na wózku </w:t>
      </w:r>
      <w:r w:rsidR="005C1A1A">
        <w:t xml:space="preserve">inwalidzkim, </w:t>
      </w:r>
      <w:r w:rsidRPr="00EF262D">
        <w:t>z tabletem w ręku</w:t>
      </w:r>
      <w:r w:rsidR="005C1A1A">
        <w:t>. Z</w:t>
      </w:r>
      <w:r w:rsidRPr="00EF262D">
        <w:t>a nią w tle na niebieskim polu</w:t>
      </w:r>
      <w:r w:rsidR="005C1A1A">
        <w:t>,</w:t>
      </w:r>
      <w:r w:rsidRPr="00EF262D">
        <w:t xml:space="preserve"> </w:t>
      </w:r>
      <w:r w:rsidR="005C1A1A">
        <w:t xml:space="preserve">w prawym górnym rogu </w:t>
      </w:r>
      <w:r w:rsidRPr="00EF262D">
        <w:t xml:space="preserve">napis białymi literami </w:t>
      </w:r>
      <w:r w:rsidR="005C1A1A">
        <w:t>„P</w:t>
      </w:r>
      <w:r w:rsidRPr="00EF262D">
        <w:t xml:space="preserve">owrót do zdrowia </w:t>
      </w:r>
      <w:r w:rsidR="005C1A1A">
        <w:t xml:space="preserve">- </w:t>
      </w:r>
      <w:r w:rsidRPr="00EF262D">
        <w:t>powrót do pracy</w:t>
      </w:r>
      <w:r w:rsidR="005C1A1A">
        <w:t>”.</w:t>
      </w:r>
      <w:r w:rsidRPr="00EF262D">
        <w:t xml:space="preserve"> </w:t>
      </w:r>
      <w:r w:rsidR="005C1A1A">
        <w:t>P</w:t>
      </w:r>
      <w:r w:rsidRPr="00EF262D">
        <w:t>od n</w:t>
      </w:r>
      <w:r w:rsidR="005C1A1A">
        <w:t>apise</w:t>
      </w:r>
      <w:r w:rsidRPr="00EF262D">
        <w:t>m ikona telefonu oraz poczty</w:t>
      </w:r>
      <w:r w:rsidR="005C1A1A">
        <w:t>,</w:t>
      </w:r>
      <w:r w:rsidRPr="00EF262D">
        <w:t xml:space="preserve"> a na samym dole </w:t>
      </w:r>
      <w:r w:rsidR="005C1A1A">
        <w:t xml:space="preserve">obrazu </w:t>
      </w:r>
      <w:r w:rsidRPr="00EF262D">
        <w:t xml:space="preserve">niebieski napis </w:t>
      </w:r>
      <w:r w:rsidR="005C1A1A">
        <w:t>„S</w:t>
      </w:r>
      <w:r w:rsidRPr="00EF262D">
        <w:t>kontaktuj się z nami</w:t>
      </w:r>
      <w:r w:rsidR="005C1A1A">
        <w:t>”.</w:t>
      </w:r>
    </w:p>
    <w:p w14:paraId="1DFD9F19" w14:textId="77777777" w:rsidR="0019693D" w:rsidRDefault="0019693D">
      <w:pPr>
        <w:spacing w:after="0" w:line="240" w:lineRule="auto"/>
      </w:pPr>
      <w:r>
        <w:br w:type="page"/>
      </w:r>
    </w:p>
    <w:p w14:paraId="2DC485A2" w14:textId="68DF8762" w:rsidR="005C1A1A" w:rsidRDefault="005C1A1A" w:rsidP="0019693D">
      <w:pPr>
        <w:pStyle w:val="Nagwek2"/>
        <w:numPr>
          <w:ilvl w:val="0"/>
          <w:numId w:val="22"/>
        </w:numPr>
        <w:ind w:left="426" w:hanging="447"/>
      </w:pPr>
      <w:r>
        <w:lastRenderedPageBreak/>
        <w:t>CIDON</w:t>
      </w:r>
    </w:p>
    <w:p w14:paraId="6259AAFE" w14:textId="58E6FF70" w:rsidR="005C1A1A" w:rsidRDefault="005C1A1A" w:rsidP="00EF262D">
      <w:r>
        <w:rPr>
          <w:noProof/>
        </w:rPr>
        <w:drawing>
          <wp:inline distT="0" distB="0" distL="0" distR="0" wp14:anchorId="30E24DC5" wp14:editId="66AA031D">
            <wp:extent cx="3070860" cy="4109271"/>
            <wp:effectExtent l="0" t="0" r="0" b="5715"/>
            <wp:docPr id="4" name="Obraz 4" descr="W centrum obrazu napis wielkimi literami „CIDON”, po d nim napis „W Oddziale PFRON”. Napisy są wpisane w okrąg wykonany zielona grubą linia, na której widać mniejsze, wypełnione zielenią okrę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DON .png"/>
                    <pic:cNvPicPr/>
                  </pic:nvPicPr>
                  <pic:blipFill>
                    <a:blip r:embed="rId13">
                      <a:extLst>
                        <a:ext uri="{28A0092B-C50C-407E-A947-70E740481C1C}">
                          <a14:useLocalDpi xmlns:a14="http://schemas.microsoft.com/office/drawing/2010/main" val="0"/>
                        </a:ext>
                      </a:extLst>
                    </a:blip>
                    <a:stretch>
                      <a:fillRect/>
                    </a:stretch>
                  </pic:blipFill>
                  <pic:spPr>
                    <a:xfrm>
                      <a:off x="0" y="0"/>
                      <a:ext cx="3083244" cy="4125843"/>
                    </a:xfrm>
                    <a:prstGeom prst="rect">
                      <a:avLst/>
                    </a:prstGeom>
                  </pic:spPr>
                </pic:pic>
              </a:graphicData>
            </a:graphic>
          </wp:inline>
        </w:drawing>
      </w:r>
    </w:p>
    <w:p w14:paraId="3AF863F0" w14:textId="2EDDFD52" w:rsidR="005C1A1A" w:rsidRDefault="005C1A1A" w:rsidP="005C1A1A">
      <w:pPr>
        <w:pStyle w:val="Nagwek3"/>
      </w:pPr>
      <w:r>
        <w:t>Tekst alternatywny:</w:t>
      </w:r>
    </w:p>
    <w:p w14:paraId="21EC303F" w14:textId="179DFB15" w:rsidR="0019693D" w:rsidRDefault="005C1A1A" w:rsidP="00EF262D">
      <w:r>
        <w:t>W centrum obrazu napis wielkimi literami „CIDON”, po d nim napis „W Oddziale PFRON”. Napisy są wpisane w okrąg wykonany zielona grubą linia, na której widać mniejsze, wypełnione zielenią okręgi.</w:t>
      </w:r>
    </w:p>
    <w:p w14:paraId="22B60D34" w14:textId="77777777" w:rsidR="0019693D" w:rsidRDefault="0019693D">
      <w:pPr>
        <w:spacing w:after="0" w:line="240" w:lineRule="auto"/>
      </w:pPr>
      <w:r>
        <w:br w:type="page"/>
      </w:r>
    </w:p>
    <w:p w14:paraId="5FD1FBFC" w14:textId="52302DE5" w:rsidR="005C1A1A" w:rsidRDefault="005C1A1A" w:rsidP="0019693D">
      <w:pPr>
        <w:pStyle w:val="Nagwek2"/>
        <w:numPr>
          <w:ilvl w:val="0"/>
          <w:numId w:val="22"/>
        </w:numPr>
        <w:ind w:left="426" w:hanging="447"/>
      </w:pPr>
      <w:r>
        <w:lastRenderedPageBreak/>
        <w:t>Aktywny samorząd</w:t>
      </w:r>
    </w:p>
    <w:p w14:paraId="0BE4CAFF" w14:textId="4D8C008A" w:rsidR="005C1A1A" w:rsidRDefault="005C1A1A" w:rsidP="00EF262D">
      <w:r>
        <w:rPr>
          <w:noProof/>
        </w:rPr>
        <w:drawing>
          <wp:inline distT="0" distB="0" distL="0" distR="0" wp14:anchorId="0EFD8C79" wp14:editId="5CB1958D">
            <wp:extent cx="5759450" cy="4278630"/>
            <wp:effectExtent l="0" t="0" r="0" b="7620"/>
            <wp:docPr id="5" name="Obraz 5" descr="Na jasnoszarym tle napis „Aktywny samorząd”. Litery „A” w słowie aktywny i „S” w słowie samorząd są zielone, pozostałe litery napisu są czerwone. Po prawej stronie od napisu stylizowany zieloną kreską kontur Polski, gdzie zachodnia granicy tworzy sylwetkę osoby niepełnosprawnej siedzącej na wózku, którego koło jest wystylizowane kolorem czerwonym. Sylwetka ma na głowie biret, a w kontur Polski są wpisane logotypy osób niesłyszących i osób niewidzących bądź słabowidz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tywny samorzad.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4278630"/>
                    </a:xfrm>
                    <a:prstGeom prst="rect">
                      <a:avLst/>
                    </a:prstGeom>
                  </pic:spPr>
                </pic:pic>
              </a:graphicData>
            </a:graphic>
          </wp:inline>
        </w:drawing>
      </w:r>
    </w:p>
    <w:p w14:paraId="00B4CA5A" w14:textId="654B4F83" w:rsidR="005C1A1A" w:rsidRDefault="005C1A1A" w:rsidP="005C1A1A">
      <w:pPr>
        <w:pStyle w:val="Nagwek3"/>
      </w:pPr>
      <w:r>
        <w:t>Tekst alternatywny:</w:t>
      </w:r>
    </w:p>
    <w:p w14:paraId="153631A7" w14:textId="3D253CB0" w:rsidR="005C1A1A" w:rsidRPr="00EF262D" w:rsidRDefault="005C1A1A" w:rsidP="00EF262D">
      <w:r w:rsidRPr="005C1A1A">
        <w:t xml:space="preserve">Na jasnoszarym tle napis </w:t>
      </w:r>
      <w:r>
        <w:t>„A</w:t>
      </w:r>
      <w:r w:rsidRPr="005C1A1A">
        <w:t>ktywny samorząd</w:t>
      </w:r>
      <w:r>
        <w:t>”.</w:t>
      </w:r>
      <w:r w:rsidRPr="005C1A1A">
        <w:t xml:space="preserve"> </w:t>
      </w:r>
      <w:r>
        <w:t>L</w:t>
      </w:r>
      <w:r w:rsidRPr="005C1A1A">
        <w:t xml:space="preserve">itery </w:t>
      </w:r>
      <w:r>
        <w:t xml:space="preserve">„A” </w:t>
      </w:r>
      <w:r w:rsidRPr="005C1A1A">
        <w:t xml:space="preserve">w słowie aktywny i </w:t>
      </w:r>
      <w:r>
        <w:t>„S”</w:t>
      </w:r>
      <w:r w:rsidRPr="005C1A1A">
        <w:t xml:space="preserve"> </w:t>
      </w:r>
      <w:r>
        <w:t xml:space="preserve">w </w:t>
      </w:r>
      <w:r w:rsidRPr="005C1A1A">
        <w:t>słowie samorząd są zielone</w:t>
      </w:r>
      <w:r>
        <w:t>,</w:t>
      </w:r>
      <w:r w:rsidRPr="005C1A1A">
        <w:t xml:space="preserve"> pozostałe litery napisu są czerwone</w:t>
      </w:r>
      <w:r>
        <w:t>. P</w:t>
      </w:r>
      <w:r w:rsidRPr="005C1A1A">
        <w:t xml:space="preserve">o prawej stronie od napisu stylizowany </w:t>
      </w:r>
      <w:r w:rsidR="0019693D">
        <w:t xml:space="preserve">zieloną kreską </w:t>
      </w:r>
      <w:r w:rsidRPr="005C1A1A">
        <w:t xml:space="preserve">kontur </w:t>
      </w:r>
      <w:r w:rsidR="0019693D">
        <w:t>P</w:t>
      </w:r>
      <w:r w:rsidRPr="005C1A1A">
        <w:t>olski</w:t>
      </w:r>
      <w:r w:rsidR="0019693D">
        <w:t>,</w:t>
      </w:r>
      <w:r w:rsidRPr="005C1A1A">
        <w:t xml:space="preserve"> gdzie zachodnia </w:t>
      </w:r>
      <w:r w:rsidR="0019693D">
        <w:t>granicy</w:t>
      </w:r>
      <w:r w:rsidRPr="005C1A1A">
        <w:t xml:space="preserve"> tworzy sylwetkę osoby niepełnosprawnej siedzącej na wózku</w:t>
      </w:r>
      <w:r w:rsidR="0019693D">
        <w:t>,</w:t>
      </w:r>
      <w:r w:rsidRPr="005C1A1A">
        <w:t xml:space="preserve"> którego koło jest wystylizowane kolorem czerwonym</w:t>
      </w:r>
      <w:r w:rsidR="0019693D">
        <w:t>.</w:t>
      </w:r>
      <w:r w:rsidRPr="005C1A1A">
        <w:t xml:space="preserve"> </w:t>
      </w:r>
      <w:r w:rsidR="0019693D">
        <w:t xml:space="preserve">Sylwetka ma na głowie biret, a w kontur Polski są </w:t>
      </w:r>
      <w:r w:rsidRPr="005C1A1A">
        <w:t>wpisane logotypy osób niesłyszących i osób niewidzących bądź słabowidzących</w:t>
      </w:r>
      <w:r w:rsidR="0019693D">
        <w:t>.</w:t>
      </w:r>
    </w:p>
    <w:p w14:paraId="1CF09DFE" w14:textId="77777777" w:rsidR="00521308" w:rsidRDefault="00357D2D" w:rsidP="0019693D">
      <w:pPr>
        <w:pStyle w:val="Nagwek2"/>
        <w:spacing w:before="3000"/>
        <w:ind w:left="0"/>
      </w:pPr>
      <w:r>
        <w:t>Treść ze stopki pisma</w:t>
      </w:r>
    </w:p>
    <w:p w14:paraId="55E9CD59" w14:textId="77777777" w:rsidR="00357D2D" w:rsidRDefault="00357D2D" w:rsidP="00EF262D">
      <w:r>
        <w:t>al. Jana Pawła II 13</w:t>
      </w:r>
      <w:r w:rsidR="006A310D">
        <w:t>, 00-828 Warszawa, POLSKA, te. +</w:t>
      </w:r>
      <w:r w:rsidR="00F223FC">
        <w:t xml:space="preserve">48 22 50 55 500, </w:t>
      </w:r>
      <w:hyperlink r:id="rId15" w:history="1">
        <w:r w:rsidR="00F223FC" w:rsidRPr="00F223FC">
          <w:rPr>
            <w:rStyle w:val="Hipercze"/>
            <w:color w:val="auto"/>
          </w:rPr>
          <w:t>www.pfron.org.pl</w:t>
        </w:r>
      </w:hyperlink>
      <w:r w:rsidR="00F223FC" w:rsidRPr="00F223FC">
        <w:t xml:space="preserve"> </w:t>
      </w:r>
    </w:p>
    <w:sectPr w:rsidR="00357D2D" w:rsidSect="00EF262D">
      <w:footerReference w:type="default" r:id="rId16"/>
      <w:headerReference w:type="first" r:id="rId17"/>
      <w:footerReference w:type="first" r:id="rId18"/>
      <w:type w:val="continuous"/>
      <w:pgSz w:w="11906" w:h="16838"/>
      <w:pgMar w:top="1418" w:right="1418" w:bottom="1418" w:left="1418" w:header="1361" w:footer="113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FA6DA" w14:textId="77777777" w:rsidR="00E50F70" w:rsidRDefault="00E50F70" w:rsidP="00EF262D">
      <w:r>
        <w:separator/>
      </w:r>
    </w:p>
  </w:endnote>
  <w:endnote w:type="continuationSeparator" w:id="0">
    <w:p w14:paraId="47775ED1" w14:textId="77777777" w:rsidR="00E50F70" w:rsidRDefault="00E50F70" w:rsidP="00EF2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5BDD" w14:textId="77777777" w:rsidR="0079581E" w:rsidRDefault="005B4445" w:rsidP="00EF262D">
    <w:pPr>
      <w:pStyle w:val="Stopka"/>
    </w:pPr>
    <w:r>
      <w:rPr>
        <w:noProof/>
        <w:lang w:eastAsia="pl-PL"/>
      </w:rPr>
      <w:drawing>
        <wp:anchor distT="0" distB="0" distL="114300" distR="114300" simplePos="0" relativeHeight="251665920" behindDoc="1" locked="0" layoutInCell="1" allowOverlap="1" wp14:anchorId="7850B35D" wp14:editId="62E0C842">
          <wp:simplePos x="0" y="0"/>
          <wp:positionH relativeFrom="column">
            <wp:posOffset>-911690</wp:posOffset>
          </wp:positionH>
          <wp:positionV relativeFrom="paragraph">
            <wp:posOffset>263525</wp:posOffset>
          </wp:positionV>
          <wp:extent cx="7557685" cy="630644"/>
          <wp:effectExtent l="0" t="0" r="0" b="0"/>
          <wp:wrapNone/>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ogolna_2018.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685" cy="63064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FA0B" w14:textId="77777777" w:rsidR="0079581E" w:rsidRDefault="00945190" w:rsidP="00EF262D">
    <w:pPr>
      <w:pStyle w:val="Stopka"/>
    </w:pPr>
    <w:r>
      <w:rPr>
        <w:noProof/>
        <w:lang w:eastAsia="pl-PL"/>
      </w:rPr>
      <w:drawing>
        <wp:anchor distT="0" distB="0" distL="114300" distR="114300" simplePos="0" relativeHeight="251662848" behindDoc="1" locked="0" layoutInCell="1" allowOverlap="1" wp14:anchorId="3FFD4C1E" wp14:editId="256D3D61">
          <wp:simplePos x="0" y="0"/>
          <wp:positionH relativeFrom="column">
            <wp:posOffset>-900430</wp:posOffset>
          </wp:positionH>
          <wp:positionV relativeFrom="paragraph">
            <wp:posOffset>262123</wp:posOffset>
          </wp:positionV>
          <wp:extent cx="7557685" cy="630644"/>
          <wp:effectExtent l="0" t="0" r="0" b="0"/>
          <wp:wrapNone/>
          <wp:docPr id="22"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ogolna_2018.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685" cy="6306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F47E8" w14:textId="77777777" w:rsidR="00E50F70" w:rsidRDefault="00E50F70" w:rsidP="00EF262D">
      <w:r>
        <w:separator/>
      </w:r>
    </w:p>
  </w:footnote>
  <w:footnote w:type="continuationSeparator" w:id="0">
    <w:p w14:paraId="04CBA67D" w14:textId="77777777" w:rsidR="00E50F70" w:rsidRDefault="00E50F70" w:rsidP="00EF2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4D893" w14:textId="77777777" w:rsidR="00FA6CB1" w:rsidRDefault="00265742" w:rsidP="00EF262D">
    <w:pPr>
      <w:pStyle w:val="Podstawowyakapitowy"/>
      <w:rPr>
        <w:noProof/>
        <w:lang w:eastAsia="pl-PL"/>
      </w:rPr>
    </w:pPr>
    <w:r>
      <w:rPr>
        <w:noProof/>
        <w:lang w:eastAsia="pl-PL"/>
      </w:rPr>
      <w:drawing>
        <wp:anchor distT="0" distB="0" distL="114300" distR="114300" simplePos="0" relativeHeight="251659776" behindDoc="1" locked="1" layoutInCell="1" allowOverlap="1" wp14:anchorId="09137B07" wp14:editId="646F85CF">
          <wp:simplePos x="0" y="0"/>
          <wp:positionH relativeFrom="page">
            <wp:align>left</wp:align>
          </wp:positionH>
          <wp:positionV relativeFrom="page">
            <wp:posOffset>-144145</wp:posOffset>
          </wp:positionV>
          <wp:extent cx="7563600" cy="1044000"/>
          <wp:effectExtent l="0" t="0" r="0" b="3810"/>
          <wp:wrapNone/>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poprezesa.emf"/>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3600" cy="10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2213A"/>
    <w:multiLevelType w:val="multilevel"/>
    <w:tmpl w:val="BB30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20248"/>
    <w:multiLevelType w:val="multilevel"/>
    <w:tmpl w:val="60F8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E17EF"/>
    <w:multiLevelType w:val="hybridMultilevel"/>
    <w:tmpl w:val="26FE2504"/>
    <w:lvl w:ilvl="0" w:tplc="F9DAA7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15633E5C"/>
    <w:multiLevelType w:val="multilevel"/>
    <w:tmpl w:val="09927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63E78"/>
    <w:multiLevelType w:val="hybridMultilevel"/>
    <w:tmpl w:val="F0AC8C58"/>
    <w:lvl w:ilvl="0" w:tplc="937EF2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A5E0887"/>
    <w:multiLevelType w:val="multilevel"/>
    <w:tmpl w:val="B04C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97DDC"/>
    <w:multiLevelType w:val="hybridMultilevel"/>
    <w:tmpl w:val="7196F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3A31EF8"/>
    <w:multiLevelType w:val="multilevel"/>
    <w:tmpl w:val="B22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15196"/>
    <w:multiLevelType w:val="multilevel"/>
    <w:tmpl w:val="58FC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1C04CB"/>
    <w:multiLevelType w:val="multilevel"/>
    <w:tmpl w:val="39CE2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A92593"/>
    <w:multiLevelType w:val="multilevel"/>
    <w:tmpl w:val="4DA06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864C05"/>
    <w:multiLevelType w:val="multilevel"/>
    <w:tmpl w:val="393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B70EA8"/>
    <w:multiLevelType w:val="multilevel"/>
    <w:tmpl w:val="EC3E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A4168"/>
    <w:multiLevelType w:val="multilevel"/>
    <w:tmpl w:val="E7542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D1E1C"/>
    <w:multiLevelType w:val="multilevel"/>
    <w:tmpl w:val="A898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4610F"/>
    <w:multiLevelType w:val="multilevel"/>
    <w:tmpl w:val="90741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7767D0"/>
    <w:multiLevelType w:val="multilevel"/>
    <w:tmpl w:val="BEE6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E34E45"/>
    <w:multiLevelType w:val="multilevel"/>
    <w:tmpl w:val="F21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07049"/>
    <w:multiLevelType w:val="multilevel"/>
    <w:tmpl w:val="CCFA1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B6405B"/>
    <w:multiLevelType w:val="multilevel"/>
    <w:tmpl w:val="459C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102518"/>
    <w:multiLevelType w:val="hybridMultilevel"/>
    <w:tmpl w:val="07243EFE"/>
    <w:lvl w:ilvl="0" w:tplc="04150015">
      <w:start w:val="1"/>
      <w:numFmt w:val="upp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760D1E35"/>
    <w:multiLevelType w:val="multilevel"/>
    <w:tmpl w:val="35C2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5"/>
  </w:num>
  <w:num w:numId="4">
    <w:abstractNumId w:val="13"/>
  </w:num>
  <w:num w:numId="5">
    <w:abstractNumId w:val="1"/>
  </w:num>
  <w:num w:numId="6">
    <w:abstractNumId w:val="16"/>
  </w:num>
  <w:num w:numId="7">
    <w:abstractNumId w:val="8"/>
  </w:num>
  <w:num w:numId="8">
    <w:abstractNumId w:val="0"/>
  </w:num>
  <w:num w:numId="9">
    <w:abstractNumId w:val="7"/>
  </w:num>
  <w:num w:numId="10">
    <w:abstractNumId w:val="9"/>
  </w:num>
  <w:num w:numId="11">
    <w:abstractNumId w:val="19"/>
  </w:num>
  <w:num w:numId="12">
    <w:abstractNumId w:val="18"/>
  </w:num>
  <w:num w:numId="13">
    <w:abstractNumId w:val="14"/>
  </w:num>
  <w:num w:numId="14">
    <w:abstractNumId w:val="10"/>
  </w:num>
  <w:num w:numId="15">
    <w:abstractNumId w:val="12"/>
  </w:num>
  <w:num w:numId="16">
    <w:abstractNumId w:val="17"/>
  </w:num>
  <w:num w:numId="17">
    <w:abstractNumId w:val="21"/>
  </w:num>
  <w:num w:numId="18">
    <w:abstractNumId w:val="11"/>
  </w:num>
  <w:num w:numId="19">
    <w:abstractNumId w:val="2"/>
  </w:num>
  <w:num w:numId="20">
    <w:abstractNumId w:val="6"/>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62D"/>
    <w:rsid w:val="000477B4"/>
    <w:rsid w:val="00050604"/>
    <w:rsid w:val="00053CA8"/>
    <w:rsid w:val="00077316"/>
    <w:rsid w:val="00091E7E"/>
    <w:rsid w:val="00092842"/>
    <w:rsid w:val="000A34FB"/>
    <w:rsid w:val="000B09F4"/>
    <w:rsid w:val="00122643"/>
    <w:rsid w:val="00132623"/>
    <w:rsid w:val="0014029D"/>
    <w:rsid w:val="00161E95"/>
    <w:rsid w:val="00163201"/>
    <w:rsid w:val="0018202C"/>
    <w:rsid w:val="0019354E"/>
    <w:rsid w:val="0019693D"/>
    <w:rsid w:val="001A7E1B"/>
    <w:rsid w:val="001C3794"/>
    <w:rsid w:val="001F70C8"/>
    <w:rsid w:val="002461E7"/>
    <w:rsid w:val="00250CF3"/>
    <w:rsid w:val="00265742"/>
    <w:rsid w:val="002A3319"/>
    <w:rsid w:val="002D2710"/>
    <w:rsid w:val="002D6A44"/>
    <w:rsid w:val="0032268E"/>
    <w:rsid w:val="00323140"/>
    <w:rsid w:val="00324541"/>
    <w:rsid w:val="00342BCC"/>
    <w:rsid w:val="0034321A"/>
    <w:rsid w:val="003436A6"/>
    <w:rsid w:val="00357D2D"/>
    <w:rsid w:val="00387E8F"/>
    <w:rsid w:val="003A1C0A"/>
    <w:rsid w:val="003B48DF"/>
    <w:rsid w:val="003B68DC"/>
    <w:rsid w:val="003C5F68"/>
    <w:rsid w:val="003E5F06"/>
    <w:rsid w:val="0041072C"/>
    <w:rsid w:val="004124EF"/>
    <w:rsid w:val="0043376A"/>
    <w:rsid w:val="00454EFE"/>
    <w:rsid w:val="004A230F"/>
    <w:rsid w:val="004D7961"/>
    <w:rsid w:val="00502415"/>
    <w:rsid w:val="005070F0"/>
    <w:rsid w:val="00521308"/>
    <w:rsid w:val="00542D99"/>
    <w:rsid w:val="00546DEE"/>
    <w:rsid w:val="00567974"/>
    <w:rsid w:val="005B4445"/>
    <w:rsid w:val="005C1A1A"/>
    <w:rsid w:val="005E09D8"/>
    <w:rsid w:val="0062731B"/>
    <w:rsid w:val="00633FB3"/>
    <w:rsid w:val="00644574"/>
    <w:rsid w:val="00645141"/>
    <w:rsid w:val="00645BEE"/>
    <w:rsid w:val="006771E9"/>
    <w:rsid w:val="006A310D"/>
    <w:rsid w:val="006B3880"/>
    <w:rsid w:val="006E60D7"/>
    <w:rsid w:val="006E6136"/>
    <w:rsid w:val="006F3289"/>
    <w:rsid w:val="0070142F"/>
    <w:rsid w:val="00760BE9"/>
    <w:rsid w:val="0079581E"/>
    <w:rsid w:val="007C0BE1"/>
    <w:rsid w:val="007C7ECE"/>
    <w:rsid w:val="007D1C8E"/>
    <w:rsid w:val="007E008B"/>
    <w:rsid w:val="007E2C1D"/>
    <w:rsid w:val="007E3988"/>
    <w:rsid w:val="0080060F"/>
    <w:rsid w:val="008202B0"/>
    <w:rsid w:val="008228BF"/>
    <w:rsid w:val="00825AE5"/>
    <w:rsid w:val="00850167"/>
    <w:rsid w:val="008570FF"/>
    <w:rsid w:val="00866193"/>
    <w:rsid w:val="00874FD7"/>
    <w:rsid w:val="00894D9E"/>
    <w:rsid w:val="008C0DD2"/>
    <w:rsid w:val="008C39CF"/>
    <w:rsid w:val="008C6298"/>
    <w:rsid w:val="008F09E6"/>
    <w:rsid w:val="0092417A"/>
    <w:rsid w:val="0092652F"/>
    <w:rsid w:val="009269D2"/>
    <w:rsid w:val="00935369"/>
    <w:rsid w:val="00945190"/>
    <w:rsid w:val="0094526F"/>
    <w:rsid w:val="00946765"/>
    <w:rsid w:val="009A2FE8"/>
    <w:rsid w:val="009B60BC"/>
    <w:rsid w:val="009C638C"/>
    <w:rsid w:val="009D0ED7"/>
    <w:rsid w:val="009E3A01"/>
    <w:rsid w:val="00A23326"/>
    <w:rsid w:val="00A24328"/>
    <w:rsid w:val="00A45B62"/>
    <w:rsid w:val="00A94D81"/>
    <w:rsid w:val="00AA1C80"/>
    <w:rsid w:val="00AB4ACB"/>
    <w:rsid w:val="00AC1539"/>
    <w:rsid w:val="00AC41A8"/>
    <w:rsid w:val="00AD4482"/>
    <w:rsid w:val="00AE259D"/>
    <w:rsid w:val="00B04DF2"/>
    <w:rsid w:val="00B26F75"/>
    <w:rsid w:val="00B66B2F"/>
    <w:rsid w:val="00B71470"/>
    <w:rsid w:val="00B90A5A"/>
    <w:rsid w:val="00BD2BDD"/>
    <w:rsid w:val="00C24796"/>
    <w:rsid w:val="00C2636C"/>
    <w:rsid w:val="00C72B8F"/>
    <w:rsid w:val="00C778D0"/>
    <w:rsid w:val="00CD0F80"/>
    <w:rsid w:val="00CE4458"/>
    <w:rsid w:val="00CF31A1"/>
    <w:rsid w:val="00D11AFD"/>
    <w:rsid w:val="00D435F5"/>
    <w:rsid w:val="00D44CF7"/>
    <w:rsid w:val="00D526F6"/>
    <w:rsid w:val="00D6570A"/>
    <w:rsid w:val="00D7035E"/>
    <w:rsid w:val="00D7396C"/>
    <w:rsid w:val="00D9647D"/>
    <w:rsid w:val="00DA79B0"/>
    <w:rsid w:val="00DF0878"/>
    <w:rsid w:val="00E01178"/>
    <w:rsid w:val="00E302A6"/>
    <w:rsid w:val="00E441DC"/>
    <w:rsid w:val="00E50F70"/>
    <w:rsid w:val="00E70F1A"/>
    <w:rsid w:val="00EA5BC9"/>
    <w:rsid w:val="00EA6905"/>
    <w:rsid w:val="00EC5246"/>
    <w:rsid w:val="00EE2184"/>
    <w:rsid w:val="00EF262D"/>
    <w:rsid w:val="00F015F4"/>
    <w:rsid w:val="00F21BFA"/>
    <w:rsid w:val="00F223FC"/>
    <w:rsid w:val="00F252CA"/>
    <w:rsid w:val="00F43CA8"/>
    <w:rsid w:val="00F60BE6"/>
    <w:rsid w:val="00FA1C80"/>
    <w:rsid w:val="00FA6CB1"/>
    <w:rsid w:val="00FD7B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3B5217"/>
  <w15:docId w15:val="{F21CCD87-67FF-44F2-8C29-B62E6D85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62D"/>
    <w:pPr>
      <w:spacing w:after="120" w:line="276" w:lineRule="auto"/>
    </w:pPr>
    <w:rPr>
      <w:sz w:val="24"/>
      <w:szCs w:val="24"/>
      <w:lang w:eastAsia="en-US"/>
    </w:rPr>
  </w:style>
  <w:style w:type="paragraph" w:styleId="Nagwek1">
    <w:name w:val="heading 1"/>
    <w:basedOn w:val="Normalny"/>
    <w:next w:val="Normalny"/>
    <w:link w:val="Nagwek1Znak"/>
    <w:uiPriority w:val="9"/>
    <w:qFormat/>
    <w:rsid w:val="00EF262D"/>
    <w:pPr>
      <w:spacing w:before="360" w:after="360"/>
      <w:contextualSpacing/>
      <w:outlineLvl w:val="0"/>
    </w:pPr>
    <w:rPr>
      <w:b/>
      <w:bCs/>
      <w:color w:val="53565A"/>
      <w:sz w:val="32"/>
      <w:szCs w:val="32"/>
    </w:rPr>
  </w:style>
  <w:style w:type="paragraph" w:styleId="Nagwek2">
    <w:name w:val="heading 2"/>
    <w:basedOn w:val="Akapitzlist"/>
    <w:next w:val="Normalny"/>
    <w:link w:val="Nagwek2Znak"/>
    <w:uiPriority w:val="9"/>
    <w:unhideWhenUsed/>
    <w:qFormat/>
    <w:rsid w:val="00EF262D"/>
    <w:pPr>
      <w:outlineLvl w:val="1"/>
    </w:pPr>
    <w:rPr>
      <w:sz w:val="28"/>
      <w:szCs w:val="28"/>
    </w:rPr>
  </w:style>
  <w:style w:type="paragraph" w:styleId="Nagwek3">
    <w:name w:val="heading 3"/>
    <w:basedOn w:val="Normalny"/>
    <w:next w:val="Normalny"/>
    <w:link w:val="Nagwek3Znak"/>
    <w:uiPriority w:val="9"/>
    <w:unhideWhenUsed/>
    <w:qFormat/>
    <w:rsid w:val="005C1A1A"/>
    <w:pPr>
      <w:outlineLvl w:val="2"/>
    </w:pPr>
    <w:rPr>
      <w:b/>
      <w:bCs/>
    </w:rPr>
  </w:style>
  <w:style w:type="paragraph" w:styleId="Nagwek4">
    <w:name w:val="heading 4"/>
    <w:basedOn w:val="Normalny"/>
    <w:next w:val="Normalny"/>
    <w:link w:val="Nagwek4Znak"/>
    <w:uiPriority w:val="9"/>
    <w:unhideWhenUsed/>
    <w:qFormat/>
    <w:rsid w:val="0094526F"/>
    <w:pPr>
      <w:spacing w:before="200" w:after="0"/>
      <w:outlineLvl w:val="3"/>
    </w:pPr>
    <w:rPr>
      <w:b/>
      <w:bCs/>
    </w:rPr>
  </w:style>
  <w:style w:type="paragraph" w:styleId="Nagwek5">
    <w:name w:val="heading 5"/>
    <w:basedOn w:val="Normalny"/>
    <w:next w:val="Normalny"/>
    <w:link w:val="Nagwek5Znak"/>
    <w:uiPriority w:val="9"/>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iPriority w:val="9"/>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uppressAutoHyphens/>
      <w:spacing w:after="0" w:line="240" w:lineRule="auto"/>
    </w:pPr>
  </w:style>
  <w:style w:type="character" w:customStyle="1" w:styleId="NagwekZnak">
    <w:name w:val="Nagłówek Znak"/>
    <w:basedOn w:val="Domylnaczcionkaakapitu"/>
  </w:style>
  <w:style w:type="paragraph" w:styleId="Stopka">
    <w:name w:val="footer"/>
    <w:basedOn w:val="Normalny"/>
    <w:pPr>
      <w:tabs>
        <w:tab w:val="center" w:pos="4536"/>
        <w:tab w:val="right" w:pos="9072"/>
      </w:tabs>
      <w:suppressAutoHyphens/>
      <w:spacing w:after="0" w:line="240" w:lineRule="auto"/>
    </w:pPr>
  </w:style>
  <w:style w:type="character" w:customStyle="1" w:styleId="StopkaZnak">
    <w:name w:val="Stopka Znak"/>
    <w:basedOn w:val="Domylnaczcionkaakapitu"/>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EF262D"/>
    <w:rPr>
      <w:b/>
      <w:bCs/>
      <w:color w:val="53565A"/>
      <w:sz w:val="32"/>
      <w:szCs w:val="32"/>
      <w:lang w:eastAsia="en-US"/>
    </w:rPr>
  </w:style>
  <w:style w:type="character" w:customStyle="1" w:styleId="Nagwek2Znak">
    <w:name w:val="Nagłówek 2 Znak"/>
    <w:link w:val="Nagwek2"/>
    <w:uiPriority w:val="9"/>
    <w:rsid w:val="00EF262D"/>
    <w:rPr>
      <w:sz w:val="28"/>
      <w:szCs w:val="28"/>
      <w:lang w:eastAsia="en-US"/>
    </w:rPr>
  </w:style>
  <w:style w:type="character" w:customStyle="1" w:styleId="Nagwek3Znak">
    <w:name w:val="Nagłówek 3 Znak"/>
    <w:link w:val="Nagwek3"/>
    <w:uiPriority w:val="9"/>
    <w:rsid w:val="005C1A1A"/>
    <w:rPr>
      <w:b/>
      <w:bCs/>
      <w:sz w:val="24"/>
      <w:szCs w:val="24"/>
      <w:lang w:eastAsia="en-US"/>
    </w:rPr>
  </w:style>
  <w:style w:type="character" w:customStyle="1" w:styleId="Nagwek4Znak">
    <w:name w:val="Nagłówek 4 Znak"/>
    <w:link w:val="Nagwek4"/>
    <w:uiPriority w:val="9"/>
    <w:rsid w:val="0094526F"/>
    <w:rPr>
      <w:b/>
      <w:bCs/>
      <w:sz w:val="22"/>
      <w:szCs w:val="22"/>
      <w:lang w:eastAsia="en-US"/>
    </w:rPr>
  </w:style>
  <w:style w:type="character" w:customStyle="1" w:styleId="Nagwek5Znak">
    <w:name w:val="Nagłówek 5 Znak"/>
    <w:link w:val="Nagwek5"/>
    <w:uiPriority w:val="9"/>
    <w:rsid w:val="00946765"/>
    <w:rPr>
      <w:rFonts w:ascii="Calibri" w:eastAsia="Times New Roman" w:hAnsi="Calibri" w:cs="Times New Roman"/>
      <w:b/>
      <w:bCs/>
      <w:color w:val="003882"/>
    </w:rPr>
  </w:style>
  <w:style w:type="character" w:customStyle="1" w:styleId="Nagwek6Znak">
    <w:name w:val="Nagłówek 6 Znak"/>
    <w:link w:val="Nagwek6"/>
    <w:uiPriority w:val="9"/>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uiPriority w:val="10"/>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946765"/>
    <w:rPr>
      <w:rFonts w:ascii="Calibri" w:eastAsia="Times New Roman" w:hAnsi="Calibri" w:cs="Times New Roman"/>
      <w:spacing w:val="5"/>
      <w:sz w:val="52"/>
      <w:szCs w:val="52"/>
    </w:rPr>
  </w:style>
  <w:style w:type="paragraph" w:styleId="Podtytu">
    <w:name w:val="Subtitle"/>
    <w:basedOn w:val="Normalny"/>
    <w:next w:val="Normalny"/>
    <w:link w:val="PodtytuZnak"/>
    <w:uiPriority w:val="11"/>
    <w:qFormat/>
    <w:rsid w:val="00946765"/>
    <w:pPr>
      <w:spacing w:after="600"/>
    </w:pPr>
    <w:rPr>
      <w:i/>
      <w:iCs/>
      <w:spacing w:val="13"/>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basedOn w:val="Normalny"/>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semiHidden/>
    <w:unhideWhenUsed/>
    <w:rsid w:val="00946765"/>
    <w:pPr>
      <w:spacing w:before="100" w:beforeAutospacing="1" w:after="100" w:afterAutospacing="1" w:line="240" w:lineRule="auto"/>
    </w:pPr>
    <w:rPr>
      <w:rFonts w:ascii="Times New Roman" w:hAnsi="Times New Roman"/>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semiHidden/>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listy4akcent6">
    <w:name w:val="List Table 4 Accent 6"/>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pfron.org.p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wmf"/></Relationships>
</file>

<file path=word/_rels/footer2.xml.rels><?xml version="1.0" encoding="UTF-8" standalone="yes"?>
<Relationships xmlns="http://schemas.openxmlformats.org/package/2006/relationships"><Relationship Id="rId1" Type="http://schemas.openxmlformats.org/officeDocument/2006/relationships/image" Target="media/image5.wmf"/></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52EDF523FB83E4D90161B6EEB9709AA" ma:contentTypeVersion="14" ma:contentTypeDescription="Utwórz nowy dokument." ma:contentTypeScope="" ma:versionID="b4580fa39bb953322f63c889cea8834a">
  <xsd:schema xmlns:xsd="http://www.w3.org/2001/XMLSchema" xmlns:xs="http://www.w3.org/2001/XMLSchema" xmlns:p="http://schemas.microsoft.com/office/2006/metadata/properties" xmlns:ns3="d3f86bea-fd2d-4685-a72a-16db52edfa1a" xmlns:ns4="05e16ae5-0c01-47e1-abc9-62b37e2a5124" targetNamespace="http://schemas.microsoft.com/office/2006/metadata/properties" ma:root="true" ma:fieldsID="6c884bb3db2a67486859967d2c7cddbb" ns3:_="" ns4:_="">
    <xsd:import namespace="d3f86bea-fd2d-4685-a72a-16db52edfa1a"/>
    <xsd:import namespace="05e16ae5-0c01-47e1-abc9-62b37e2a51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86bea-fd2d-4685-a72a-16db52edf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e16ae5-0c01-47e1-abc9-62b37e2a5124"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94E34-DDE1-4E64-9688-206E8A17ED3B}">
  <ds:schemaRefs>
    <ds:schemaRef ds:uri="http://schemas.microsoft.com/office/infopath/2007/PartnerControls"/>
    <ds:schemaRef ds:uri="http://purl.org/dc/elements/1.1/"/>
    <ds:schemaRef ds:uri="http://schemas.microsoft.com/office/2006/metadata/properties"/>
    <ds:schemaRef ds:uri="05e16ae5-0c01-47e1-abc9-62b37e2a5124"/>
    <ds:schemaRef ds:uri="d3f86bea-fd2d-4685-a72a-16db52edfa1a"/>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1E1CBDE-08D5-4057-9A4F-FA883C0C5769}">
  <ds:schemaRefs>
    <ds:schemaRef ds:uri="http://schemas.microsoft.com/sharepoint/v3/contenttype/forms"/>
  </ds:schemaRefs>
</ds:datastoreItem>
</file>

<file path=customXml/itemProps3.xml><?xml version="1.0" encoding="utf-8"?>
<ds:datastoreItem xmlns:ds="http://schemas.openxmlformats.org/officeDocument/2006/customXml" ds:itemID="{77564FC0-72B4-488E-B8B9-4C4A323D2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86bea-fd2d-4685-a72a-16db52edfa1a"/>
    <ds:schemaRef ds:uri="05e16ae5-0c01-47e1-abc9-62b37e2a5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D042F7-22DE-4D17-88B8-2D644DC7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PFRON_szablon_Word.dotx</Template>
  <TotalTime>0</TotalTime>
  <Pages>4</Pages>
  <Words>253</Words>
  <Characters>1522</Characters>
  <Application>Microsoft Office Word</Application>
  <DocSecurity>4</DocSecurity>
  <Lines>12</Lines>
  <Paragraphs>3</Paragraphs>
  <ScaleCrop>false</ScaleCrop>
  <HeadingPairs>
    <vt:vector size="2" baseType="variant">
      <vt:variant>
        <vt:lpstr>Tytuł</vt:lpstr>
      </vt:variant>
      <vt:variant>
        <vt:i4>1</vt:i4>
      </vt:variant>
    </vt:vector>
  </HeadingPairs>
  <TitlesOfParts>
    <vt:vector size="1" baseType="lpstr">
      <vt:lpstr>logotypy - teksty alternatywne</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logotypy - teksty alternatywne</dc:title>
  <dc:creator>Krupa Bartosz</dc:creator>
  <cp:lastModifiedBy>Pieńkowska Dorota</cp:lastModifiedBy>
  <cp:revision>2</cp:revision>
  <cp:lastPrinted>2018-05-09T10:06:00Z</cp:lastPrinted>
  <dcterms:created xsi:type="dcterms:W3CDTF">2022-08-18T08:36:00Z</dcterms:created>
  <dcterms:modified xsi:type="dcterms:W3CDTF">2022-08-18T08:36:00Z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0x010100452EDF523FB83E4D90161B6EEB9709AA</vt:lpwstr>
  </property>
</Properties>
</file>